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3pt;margin-top:-42.7pt;width:166.95pt;height:200.8pt;z-index:-251658240">
            <v:imagedata r:id="rId6" o:title=""/>
          </v:shape>
        </w:pict>
      </w:r>
      <w:r>
        <w:rPr>
          <w:noProof/>
        </w:rPr>
        <w:pict>
          <v:shape id="officeArt object" o:spid="_x0000_s1027" type="#_x0000_t75" alt="Лого Проспект.jpeg" style="position:absolute;left:0;text-align:left;margin-left:-63pt;margin-top:-45pt;width:198pt;height:79.45pt;z-index:251657216;visibility:visible;mso-wrap-distance-left:0;mso-wrap-distance-right:0;mso-position-vertical-relative:line" strokeweight="1pt">
            <v:stroke miterlimit="4"/>
            <v:imagedata r:id="rId7" o:title=""/>
          </v:shape>
        </w:pict>
      </w:r>
      <w:r>
        <w:rPr>
          <w:b/>
          <w:bCs/>
        </w:rPr>
        <w:t>ЗАЯВКА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b/>
          <w:bCs/>
        </w:rPr>
        <w:t>на участие во Всероссийском конкурсе вокального и музыкального творчества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b/>
          <w:bCs/>
        </w:rPr>
        <w:t>«МузПроспект» (г. Волгоград)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 xml:space="preserve">1. Название коллектива/солиста: </w:t>
      </w:r>
      <w:r>
        <w:rPr>
          <w:bCs/>
          <w:u w:val="single"/>
        </w:rPr>
        <w:t>_____________________________________________________________________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2. Полное название учреждения (если есть): ____________________________________________________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>3. Руководитель: _____________________________________________________________________________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4. Педагог (если есть): 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5. Концертмейстер (если есть): _________________________________________________________________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 xml:space="preserve">6. Общее количество воспитанников, принимающих участие в конкурсе: </w:t>
      </w:r>
      <w:r>
        <w:rPr>
          <w:bCs/>
          <w:u w:val="single"/>
        </w:rPr>
        <w:t>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 xml:space="preserve">7. Контактный номер телефона: </w:t>
      </w:r>
      <w:r>
        <w:rPr>
          <w:bCs/>
          <w:u w:val="single"/>
        </w:rPr>
        <w:t>________________________________________________________________</w:t>
      </w:r>
    </w:p>
    <w:p w:rsidR="00AF3178" w:rsidRPr="004D7026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Cs/>
          <w:u w:val="single"/>
        </w:rPr>
      </w:pPr>
      <w:r w:rsidRPr="004D7026">
        <w:rPr>
          <w:b/>
          <w:bCs/>
        </w:rPr>
        <w:t xml:space="preserve">8. </w:t>
      </w:r>
      <w:r>
        <w:rPr>
          <w:b/>
          <w:bCs/>
        </w:rPr>
        <w:t>Е</w:t>
      </w:r>
      <w:r w:rsidRPr="004D7026">
        <w:rPr>
          <w:b/>
          <w:bCs/>
        </w:rPr>
        <w:t>-</w:t>
      </w:r>
      <w:r>
        <w:rPr>
          <w:b/>
          <w:bCs/>
          <w:lang w:val="en-US"/>
        </w:rPr>
        <w:t>mail</w:t>
      </w:r>
      <w:r>
        <w:rPr>
          <w:b/>
          <w:bCs/>
        </w:rPr>
        <w:t xml:space="preserve">: </w:t>
      </w:r>
      <w:r>
        <w:rPr>
          <w:bCs/>
        </w:rPr>
        <w:t>_____________________________________________________________________________________</w:t>
      </w:r>
    </w:p>
    <w:p w:rsidR="00AF3178" w:rsidRPr="004D7026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</w:p>
    <w:tbl>
      <w:tblPr>
        <w:tblW w:w="1456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A0"/>
      </w:tblPr>
      <w:tblGrid>
        <w:gridCol w:w="639"/>
        <w:gridCol w:w="2836"/>
        <w:gridCol w:w="2482"/>
        <w:gridCol w:w="1595"/>
        <w:gridCol w:w="1596"/>
        <w:gridCol w:w="2480"/>
        <w:gridCol w:w="1064"/>
        <w:gridCol w:w="1870"/>
      </w:tblGrid>
      <w:tr w:rsidR="00AF3178" w:rsidRPr="004D7026">
        <w:trPr>
          <w:trHeight w:val="1761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>№</w:t>
            </w:r>
          </w:p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п/п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>Название коллектива/</w:t>
            </w:r>
          </w:p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Ф.И.О. солиста, дуэта, трио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 xml:space="preserve">Номинация </w:t>
            </w:r>
          </w:p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(согласно Полож</w:t>
            </w:r>
            <w:r>
              <w:rPr>
                <w:rStyle w:val="a0"/>
                <w:b/>
                <w:bCs/>
              </w:rPr>
              <w:t>е</w:t>
            </w:r>
            <w:r>
              <w:rPr>
                <w:rStyle w:val="a0"/>
                <w:b/>
                <w:bCs/>
              </w:rPr>
              <w:t>нию)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Возрастная категория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Количество участников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Название номера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Хрон</w:t>
            </w:r>
            <w:r>
              <w:rPr>
                <w:rStyle w:val="a0"/>
                <w:b/>
                <w:bCs/>
              </w:rPr>
              <w:t>о</w:t>
            </w:r>
            <w:r>
              <w:rPr>
                <w:rStyle w:val="a0"/>
                <w:b/>
                <w:bCs/>
              </w:rPr>
              <w:t>метраж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 xml:space="preserve">Тех. условия </w:t>
            </w:r>
            <w:r>
              <w:rPr>
                <w:rStyle w:val="a0"/>
                <w:sz w:val="22"/>
                <w:szCs w:val="22"/>
              </w:rPr>
              <w:t>(микрофоны на стойках, исп.реквизита). Если номер «с точки» - также указать здесь.</w:t>
            </w:r>
          </w:p>
        </w:tc>
      </w:tr>
      <w:tr w:rsidR="00AF3178" w:rsidTr="004D7026">
        <w:trPr>
          <w:trHeight w:val="33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AF3178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AF3178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AF3178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…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78" w:rsidRDefault="00AF31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</w:tbl>
    <w:p w:rsidR="00AF3178" w:rsidRDefault="00AF31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" w:hanging="216"/>
        <w:rPr>
          <w:rStyle w:val="a0"/>
          <w:b/>
          <w:bCs/>
          <w:lang w:val="en-US"/>
        </w:rPr>
      </w:pP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Есть ли именинники в составе коллектива в день проведения конкурса? Если да, то указать ФИО и дату рождения: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___________________________________________________________________________________________________________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Как Вы узнали о нас? (нужное подчеркнуть):</w:t>
      </w:r>
    </w:p>
    <w:p w:rsidR="00AF3178" w:rsidRDefault="00AF31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>Соц.сети / Рассылка по почте или в мессенджере / От знакомых / Другое</w:t>
      </w:r>
    </w:p>
    <w:sectPr w:rsidR="00AF3178" w:rsidSect="004D7026">
      <w:headerReference w:type="default" r:id="rId8"/>
      <w:footerReference w:type="default" r:id="rId9"/>
      <w:pgSz w:w="16840" w:h="11900" w:orient="landscape"/>
      <w:pgMar w:top="851" w:right="1134" w:bottom="540" w:left="1134" w:header="709" w:footer="709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178" w:rsidRDefault="00AF3178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separator/>
      </w:r>
    </w:p>
  </w:endnote>
  <w:endnote w:type="continuationSeparator" w:id="1">
    <w:p w:rsidR="00AF3178" w:rsidRDefault="00AF3178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178" w:rsidRDefault="00AF3178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178" w:rsidRDefault="00AF3178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separator/>
      </w:r>
    </w:p>
  </w:footnote>
  <w:footnote w:type="continuationSeparator" w:id="1">
    <w:p w:rsidR="00AF3178" w:rsidRDefault="00AF3178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178" w:rsidRDefault="00AF3178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5938"/>
    <w:rsid w:val="00040699"/>
    <w:rsid w:val="00105938"/>
    <w:rsid w:val="00132405"/>
    <w:rsid w:val="00332385"/>
    <w:rsid w:val="004D7026"/>
    <w:rsid w:val="0066346B"/>
    <w:rsid w:val="00AF3178"/>
    <w:rsid w:val="00EF60C6"/>
    <w:rsid w:val="00F3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05938"/>
    <w:rPr>
      <w:rFonts w:cs="Times New Roman"/>
      <w:u w:val="single"/>
    </w:rPr>
  </w:style>
  <w:style w:type="paragraph" w:customStyle="1" w:styleId="a">
    <w:name w:val="Колонтитулы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0">
    <w:name w:val="Нет"/>
    <w:uiPriority w:val="99"/>
    <w:rsid w:val="00105938"/>
  </w:style>
  <w:style w:type="character" w:customStyle="1" w:styleId="Hyperlink0">
    <w:name w:val="Hyperlink.0"/>
    <w:basedOn w:val="a0"/>
    <w:uiPriority w:val="99"/>
    <w:rsid w:val="00105938"/>
    <w:rPr>
      <w:rFonts w:cs="Times New Roman"/>
      <w:color w:val="0000FF"/>
      <w:u w:val="single" w:color="0000FF"/>
      <w:lang w:val="es-ES_tradnl"/>
    </w:rPr>
  </w:style>
  <w:style w:type="paragraph" w:customStyle="1" w:styleId="a1">
    <w:name w:val="Текстовый блок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</w:rPr>
  </w:style>
  <w:style w:type="paragraph" w:customStyle="1" w:styleId="A2">
    <w:name w:val="Текстовый блок A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221</Words>
  <Characters>1261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Настя</cp:lastModifiedBy>
  <cp:revision>4</cp:revision>
  <dcterms:created xsi:type="dcterms:W3CDTF">2024-02-05T06:52:00Z</dcterms:created>
  <dcterms:modified xsi:type="dcterms:W3CDTF">2024-02-07T08:01:00Z</dcterms:modified>
</cp:coreProperties>
</file>